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1.svg" ContentType="image/svg+xml"/>
  <Override PartName="/word/media/image15.svg" ContentType="image/svg+xml"/>
  <Override PartName="/word/media/image18.svg" ContentType="image/svg+xml"/>
  <Override PartName="/word/media/image2.svg" ContentType="image/svg+xml"/>
  <Override PartName="/word/media/image21.svg" ContentType="image/svg+xml"/>
  <Override PartName="/word/media/image24.svg" ContentType="image/svg+xml"/>
  <Override PartName="/word/media/image27.svg" ContentType="image/svg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vertAnchor="page" w:horzAnchor="page" w:tblpXSpec="center" w:tblpYSpec="top"/>
        <w:tblOverlap w:val="never"/>
        <w:tblW w:w="5194" w:type="pct"/>
        <w:jc w:val="center"/>
        <w:tblBorders>
          <w:top w:val="none" w:color="auto" w:sz="0" w:space="0"/>
          <w:left w:val="none" w:color="auto" w:sz="0" w:space="0"/>
          <w:bottom w:val="single" w:color="629DD1" w:themeColor="accent1" w:sz="4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36"/>
        <w:gridCol w:w="3022"/>
        <w:gridCol w:w="3544"/>
      </w:tblGrid>
      <w:tr w14:paraId="121BB523">
        <w:tblPrEx>
          <w:tblBorders>
            <w:top w:val="none" w:color="auto" w:sz="0" w:space="0"/>
            <w:left w:val="none" w:color="auto" w:sz="0" w:space="0"/>
            <w:bottom w:val="single" w:color="629DD1" w:themeColor="accent1" w:sz="4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  <w:jc w:val="center"/>
        </w:trPr>
        <w:tc>
          <w:tcPr>
            <w:tcW w:w="1903" w:type="pct"/>
            <w:tcBorders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A7D61">
            <w:pPr>
              <w:pStyle w:val="29"/>
            </w:pPr>
            <w:r>
              <w:rPr>
                <w:rFonts w:hint="eastAsia"/>
              </w:rPr>
              <w:t>个人简历</w:t>
            </w:r>
          </w:p>
        </w:tc>
        <w:tc>
          <w:tcPr>
            <w:tcW w:w="1425" w:type="pct"/>
            <w:tcBorders>
              <w:tl2br w:val="nil"/>
              <w:tr2bl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</w:tcPr>
          <w:p w14:paraId="1558C51D">
            <w:pPr>
              <w:pStyle w:val="31"/>
            </w:pPr>
            <w:r>
              <w:rPr>
                <w:rFonts w:hint="eastAsia"/>
              </w:rPr>
              <w:t>复试专用</w:t>
            </w:r>
          </w:p>
          <w:p w14:paraId="098E98F8">
            <w:pPr>
              <w:pStyle w:val="31"/>
            </w:pPr>
            <w:r>
              <w:rPr>
                <w:rFonts w:hint="eastAsia"/>
              </w:rPr>
              <w:t>Personal resume</w:t>
            </w:r>
          </w:p>
        </w:tc>
        <w:tc>
          <w:tcPr>
            <w:tcW w:w="1671" w:type="pct"/>
            <w:tcBorders>
              <w:tl2br w:val="nil"/>
              <w:tr2bl w:val="nil"/>
            </w:tcBorders>
            <w:tcMar>
              <w:left w:w="397" w:type="dxa"/>
              <w:bottom w:w="0" w:type="dxa"/>
            </w:tcMar>
            <w:vAlign w:val="center"/>
          </w:tcPr>
          <w:p w14:paraId="3E8F14BF">
            <w:pPr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1296670" cy="287020"/>
                      <wp:effectExtent l="0" t="0" r="0" b="0"/>
                      <wp:docPr id="10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670" cy="287020"/>
                                <a:chOff x="11597" y="823"/>
                                <a:chExt cx="2042" cy="452"/>
                              </a:xfrm>
                            </wpg:grpSpPr>
                            <wpg:grpSp>
                              <wpg:cNvPr id="11" name="组合 6"/>
                              <wpg:cNvGrpSpPr/>
                              <wpg:grpSpPr>
                                <a:xfrm>
                                  <a:off x="13187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>
                                <wps:cNvPr id="4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42" name="图片 47" descr="eyJpZCI6MjE2MDEwMDQsInJlc291cmNlX2tleSI6IjEwIn0=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57" y="5241"/>
                                    <a:ext cx="286" cy="2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" name="组合 1"/>
                              <wpg:cNvGrpSpPr/>
                              <wpg:grpSpPr>
                                <a:xfrm>
                                  <a:off x="11597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>
                                <wps:cNvPr id="5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54" name="https://img8.file.cache.docer.com/storage/official/image/2023/05/15/495f3a8c9009b12804a03db28a6b4c87.png" descr="eyJpZCI6MjE1ODAxMDYsInJlc291cmNlX2tleSI6IjEwIn0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1" y="5261"/>
                                    <a:ext cx="278" cy="2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" name="组合 2"/>
                              <wpg:cNvGrpSpPr/>
                              <wpg:grpSpPr>
                                <a:xfrm>
                                  <a:off x="12392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>
                                <wps:cNvPr id="13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45" name="https://img8.file.cache.docer.com/storage/official/image/2023/05/15/2eb4fbbf9f54261388e3d4ca726f6b08.png" descr="eyJpZCI6MjE1ODAxMDAsInJlc291cmNlX2tleSI6IjEwIn0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5" y="5241"/>
                                    <a:ext cx="270" cy="3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" o:spid="_x0000_s1026" o:spt="203" style="height:22.6pt;width:102.1pt;" coordorigin="11597,823" coordsize="2042,452" o:gfxdata="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4gf/3//4/IttgOjfaoEU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">
                      <o:lock v:ext="edit" aspectratio="f"/>
                      <v:group id="组合 6" o:spid="_x0000_s1026" o:spt="203" style="position:absolute;left:13187;top:823;height:452;width:452;" coordorigin="9373,5173" coordsize="452,45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椭圆 3" o:spid="_x0000_s1026" o:spt="3" type="#_x0000_t3" style="position:absolute;left:9373;top:5173;height:453;width:453;" fillcolor="#629DD1 [3204]" filled="t" stroked="f" coordsize="21600,21600" o:gfxdata="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nIvAvQAA&#10;ANo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图片 47" o:spid="_x0000_s1026" o:spt="75" alt="eyJpZCI6MjE2MDEwMDQsInJlc291cmNlX2tleSI6IjEwIn0=" type="#_x0000_t75" style="position:absolute;left:9457;top:5241;height:286;width:286;" filled="f" o:preferrelative="t" stroked="f" coordsize="21600,21600" o:gfxdata="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wDVG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0" o:title=""/>
                          <o:lock v:ext="edit" aspectratio="t"/>
                        </v:shape>
                      </v:group>
                      <v:group id="组合 1" o:spid="_x0000_s1026" o:spt="203" style="position:absolute;left:11597;top:823;height:452;width:452;" coordorigin="9373,5173" coordsize="452,45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椭圆 3" o:spid="_x0000_s1026" o:spt="3" type="#_x0000_t3" style="position:absolute;left:9373;top:5173;height:453;width:453;" fillcolor="#629DD1 [3204]" filled="t" stroked="f" coordsize="21600,21600" o:gfxdata="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0C5bvQAA&#10;ANoAAAAPAAAAAAAAAAEAIAAAACIAAABkcnMvZG93bnJldi54bWxQSwECFAAUAAAACACHTuJAMy8F&#10;njsAAAA5AAAAEAAAAAAAAAABACAAAAAMAQAAZHJzL3NoYXBleG1sLnhtbFBLBQYAAAAABgAGAFsB&#10;AAC2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https://img8.file.cache.docer.com/storage/official/image/2023/05/15/495f3a8c9009b12804a03db28a6b4c87.png" o:spid="_x0000_s1026" o:spt="75" alt="eyJpZCI6MjE1ODAxMDYsInJlc291cmNlX2tleSI6IjEwIn0K" type="#_x0000_t75" style="position:absolute;left:9461;top:5261;height:278;width:278;" filled="f" o:preferrelative="t" stroked="f" coordsize="21600,21600" o:gfxdata="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lq5a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r:id="rId11" o:title=""/>
                          <o:lock v:ext="edit" aspectratio="t"/>
                        </v:shape>
                      </v:group>
                      <v:group id="组合 2" o:spid="_x0000_s1026" o:spt="203" style="position:absolute;left:12392;top:823;height:452;width:452;" coordorigin="9373,5173" coordsize="452,45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椭圆 3" o:spid="_x0000_s1026" o:spt="3" type="#_x0000_t3" style="position:absolute;left:9373;top:5173;height:453;width:453;" fillcolor="#629DD1 [3204]" filled="t" stroked="f" coordsize="21600,21600" o:gfxdata="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qRAm5AAAA2wAA&#10;AA8AAAAAAAAAAQAgAAAAIgAAAGRycy9kb3ducmV2LnhtbFBLAQIUABQAAAAIAIdO4kAzLwWeOwAA&#10;ADkAAAAQAAAAAAAAAAEAIAAAAAgBAABkcnMvc2hhcGV4bWwueG1sUEsFBgAAAAAGAAYAWwEAALID&#10;AAAAAA=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https://img8.file.cache.docer.com/storage/official/image/2023/05/15/2eb4fbbf9f54261388e3d4ca726f6b08.png" o:spid="_x0000_s1026" o:spt="75" alt="eyJpZCI6MjE1ODAxMDAsInJlc291cmNlX2tleSI6IjEwIn0K" type="#_x0000_t75" style="position:absolute;left:9465;top:5241;height:318;width:270;" filled="f" o:preferrelative="t" stroked="f" coordsize="21600,21600" o:gfxdata="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CAcS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2" o:title=""/>
                          <o:lock v:ext="edit" aspectratio="t"/>
                        </v:shap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 w14:paraId="4C00B9B5">
      <w:pPr>
        <w:pStyle w:val="14"/>
        <w:spacing w:before="156" w:after="31"/>
      </w:pPr>
      <w:r>
        <mc:AlternateContent>
          <mc:Choice Requires="wpg">
            <w:drawing>
              <wp:inline distT="0" distB="0" distL="114300" distR="114300">
                <wp:extent cx="1022985" cy="287020"/>
                <wp:effectExtent l="0" t="0" r="5715" b="1778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7020"/>
                          <a:chOff x="4665" y="2003"/>
                          <a:chExt cx="1611" cy="452"/>
                        </a:xfrm>
                      </wpg:grpSpPr>
                      <wps:wsp>
                        <wps:cNvPr id="29" name="矩形 29"/>
                        <wps:cNvSpPr/>
                        <wps:spPr>
                          <a:xfrm>
                            <a:off x="4665" y="2003"/>
                            <a:ext cx="1611" cy="45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54768A17">
                              <w:pPr>
                                <w:pStyle w:val="24"/>
                              </w:pPr>
                              <w:r>
                                <w:rPr>
                                  <w:rFonts w:hint="eastAsia"/>
                                </w:rPr>
                                <w:t>个人信息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片 33" descr="eyJpZCI6MjE2MDExOD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7" y="2076"/>
                            <a:ext cx="283" cy="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6pt;width:80.55pt;" coordorigin="4665,2003" coordsize="1611,452" o:gfxdata="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">
                <o:lock v:ext="edit" aspectratio="f"/>
                <v:rect id="_x0000_s1026" o:spid="_x0000_s1026" o:spt="1" style="position:absolute;left:4665;top:2003;height:452;width:1611;mso-wrap-style:none;v-text-anchor:middle;" fillcolor="#629DD1 [3204]" filled="t" stroked="f" coordsize="21600,21600" o:gfxdata="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2vx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54768A17">
                        <w:pPr>
                          <w:pStyle w:val="24"/>
                        </w:pPr>
                        <w:r>
                          <w:rPr>
                            <w:rFonts w:hint="eastAsia"/>
                          </w:rPr>
                          <w:t>个人信息</w:t>
                        </w:r>
                      </w:p>
                    </w:txbxContent>
                  </v:textbox>
                </v:rect>
                <v:shape id="_x0000_s1026" o:spid="_x0000_s1026" o:spt="75" alt="eyJpZCI6MjE2MDExODYsInJlc291cmNlX2tleSI6IjEwIn0K" type="#_x0000_t75" style="position:absolute;left:4747;top:2076;height:283;width:283;" filled="f" o:preferrelative="t" stroked="f" coordsize="21600,21600" o:gfxdata="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Gx/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2E14538">
      <w:pPr>
        <w:pStyle w:val="15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5594350</wp:posOffset>
            </wp:positionH>
            <wp:positionV relativeFrom="page">
              <wp:posOffset>1314450</wp:posOffset>
            </wp:positionV>
            <wp:extent cx="850265" cy="1136015"/>
            <wp:effectExtent l="0" t="0" r="6985" b="6985"/>
            <wp:wrapNone/>
            <wp:docPr id="139" name="图片 8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0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rcRect l="-1094" r="2099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36015"/>
                    </a:xfrm>
                    <a:prstGeom prst="rect">
                      <a:avLst/>
                    </a:prstGeom>
                    <a:ln w="1587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姓    名：李七桦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出生年月：20XX年XX月</w:t>
      </w:r>
    </w:p>
    <w:p w14:paraId="272967D6">
      <w:pPr>
        <w:pStyle w:val="15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电话号码：183-0000-0000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电子邮箱：123456789@163.com</w:t>
      </w:r>
    </w:p>
    <w:p w14:paraId="7A814532">
      <w:pPr>
        <w:pStyle w:val="15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工作年限：XX年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家庭住址：济南路XX小区XX号</w:t>
      </w:r>
    </w:p>
    <w:p w14:paraId="4C4881CE">
      <w:pPr>
        <w:pStyle w:val="33"/>
      </w:pPr>
      <w:r>
        <mc:AlternateContent>
          <mc:Choice Requires="wpg">
            <w:drawing>
              <wp:inline distT="0" distB="0" distL="114300" distR="114300">
                <wp:extent cx="1022985" cy="285750"/>
                <wp:effectExtent l="0" t="0" r="5715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5750"/>
                          <a:chOff x="4665" y="4663"/>
                          <a:chExt cx="1611" cy="450"/>
                        </a:xfrm>
                      </wpg:grpSpPr>
                      <wps:wsp>
                        <wps:cNvPr id="38" name="矩形 29"/>
                        <wps:cNvSpPr/>
                        <wps:spPr>
                          <a:xfrm>
                            <a:off x="4665" y="4663"/>
                            <a:ext cx="1611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2741DA12">
                              <w:pPr>
                                <w:pStyle w:val="23"/>
                              </w:pPr>
                              <w:r>
                                <w:rPr>
                                  <w:rFonts w:hint="eastAsia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https://img8.file.cache.docer.com/storage/official/image/2023/05/15/54acce8a46efc9b3aa9c55ad3eea06d1.png" descr="eyJpZCI6MjE1ODAwOT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47" y="4720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5pt;width:80.55pt;" coordorigin="4665,4663" coordsize="1611,450" o:gfxdata="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">
                <o:lock v:ext="edit" aspectratio="f"/>
                <v:rect id="矩形 29" o:spid="_x0000_s1026" o:spt="1" style="position:absolute;left:4665;top:4663;height:450;width:1611;mso-wrap-style:none;v-text-anchor:middle;" fillcolor="#629DD1 [3204]" filled="t" stroked="f" coordsize="21600,21600" o:gfxdata="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CJyD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2741DA12">
                        <w:pPr>
                          <w:pStyle w:val="23"/>
                        </w:pPr>
                        <w:r>
                          <w:rPr>
                            <w:rFonts w:hint="eastAsia"/>
                          </w:rPr>
                          <w:t>报考信息</w:t>
                        </w:r>
                      </w:p>
                    </w:txbxContent>
                  </v:textbox>
                </v:rect>
                <v:shape id="https://img8.file.cache.docer.com/storage/official/image/2023/05/15/54acce8a46efc9b3aa9c55ad3eea06d1.png" o:spid="_x0000_s1026" o:spt="75" alt="eyJpZCI6MjE1ODAwOTYsInJlc291cmNlX2tleSI6IjEwIn0K" type="#_x0000_t75" style="position:absolute;left:4747;top:4720;height:317;width:317;" filled="f" o:preferrelative="t" stroked="f" coordsize="21600,21600" o:gfxdata="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hwY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4A89262">
      <w:pPr>
        <w:pStyle w:val="9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报考院校：山东大学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报考专业：机械设计</w:t>
      </w:r>
    </w:p>
    <w:tbl>
      <w:tblPr>
        <w:tblStyle w:val="6"/>
        <w:tblW w:w="4886" w:type="pct"/>
        <w:jc w:val="center"/>
        <w:tblBorders>
          <w:top w:val="single" w:color="242852" w:themeColor="text2" w:sz="4" w:space="0"/>
          <w:left w:val="single" w:color="242852" w:themeColor="text2" w:sz="4" w:space="0"/>
          <w:bottom w:val="single" w:color="242852" w:themeColor="text2" w:sz="4" w:space="0"/>
          <w:right w:val="single" w:color="242852" w:themeColor="text2" w:sz="4" w:space="0"/>
          <w:insideH w:val="single" w:color="242852" w:themeColor="text2" w:sz="4" w:space="0"/>
          <w:insideV w:val="single" w:color="242852" w:themeColor="text2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1738"/>
        <w:gridCol w:w="1738"/>
        <w:gridCol w:w="1735"/>
        <w:gridCol w:w="1735"/>
        <w:gridCol w:w="1735"/>
      </w:tblGrid>
      <w:tr w14:paraId="36C8DEBA">
        <w:tblPrEx>
          <w:tblBorders>
            <w:top w:val="single" w:color="242852" w:themeColor="text2" w:sz="4" w:space="0"/>
            <w:left w:val="single" w:color="242852" w:themeColor="text2" w:sz="4" w:space="0"/>
            <w:bottom w:val="single" w:color="242852" w:themeColor="text2" w:sz="4" w:space="0"/>
            <w:right w:val="single" w:color="242852" w:themeColor="text2" w:sz="4" w:space="0"/>
            <w:insideH w:val="single" w:color="242852" w:themeColor="text2" w:sz="4" w:space="0"/>
            <w:insideV w:val="single" w:color="242852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738" w:type="pct"/>
            <w:vMerge w:val="restar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22046536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初试成绩</w:t>
            </w:r>
          </w:p>
        </w:tc>
        <w:tc>
          <w:tcPr>
            <w:tcW w:w="1699" w:type="dxa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1DAB9785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英语</w:t>
            </w:r>
          </w:p>
        </w:tc>
        <w:tc>
          <w:tcPr>
            <w:tcW w:w="1699" w:type="dxa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5AE0870E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思想政治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72AA17B3">
            <w:pPr>
              <w:pStyle w:val="10"/>
              <w:jc w:val="center"/>
              <w:rPr>
                <w:rStyle w:val="32"/>
                <w:rFonts w:hint="default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业务课一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025C1249">
            <w:pPr>
              <w:pStyle w:val="10"/>
              <w:jc w:val="center"/>
              <w:rPr>
                <w:rStyle w:val="32"/>
                <w:rFonts w:hint="default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业务课二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21362F7F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总分</w:t>
            </w:r>
          </w:p>
        </w:tc>
      </w:tr>
      <w:tr w14:paraId="5C974777">
        <w:tblPrEx>
          <w:tblBorders>
            <w:top w:val="single" w:color="242852" w:themeColor="text2" w:sz="4" w:space="0"/>
            <w:left w:val="single" w:color="242852" w:themeColor="text2" w:sz="4" w:space="0"/>
            <w:bottom w:val="single" w:color="242852" w:themeColor="text2" w:sz="4" w:space="0"/>
            <w:right w:val="single" w:color="242852" w:themeColor="text2" w:sz="4" w:space="0"/>
            <w:insideH w:val="single" w:color="242852" w:themeColor="text2" w:sz="4" w:space="0"/>
            <w:insideV w:val="single" w:color="242852" w:themeColor="text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738" w:type="pct"/>
            <w:vMerge w:val="continue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531549E7">
            <w:pPr>
              <w:widowControl/>
              <w:snapToGrid w:val="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1699" w:type="dxa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72C115EE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80</w:t>
            </w:r>
          </w:p>
        </w:tc>
        <w:tc>
          <w:tcPr>
            <w:tcW w:w="1699" w:type="dxa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747344B1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75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051F369C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75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197EBF56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110</w:t>
            </w:r>
          </w:p>
        </w:tc>
        <w:tc>
          <w:tcPr>
            <w:tcW w:w="852" w:type="pct"/>
            <w:tcBorders>
              <w:top w:val="single" w:color="629DD1" w:themeColor="accent1" w:sz="4" w:space="0"/>
              <w:left w:val="single" w:color="629DD1" w:themeColor="accent1" w:sz="4" w:space="0"/>
              <w:bottom w:val="single" w:color="629DD1" w:themeColor="accent1" w:sz="4" w:space="0"/>
              <w:right w:val="single" w:color="629DD1" w:themeColor="accent1" w:sz="4" w:space="0"/>
            </w:tcBorders>
            <w:vAlign w:val="center"/>
          </w:tcPr>
          <w:p w14:paraId="2E7F16B7">
            <w:pPr>
              <w:pStyle w:val="10"/>
              <w:jc w:val="center"/>
              <w:rPr>
                <w:rStyle w:val="32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Style w:val="32"/>
                <w:rFonts w:hint="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348</w:t>
            </w:r>
          </w:p>
        </w:tc>
      </w:tr>
    </w:tbl>
    <w:p w14:paraId="329D8A08">
      <w:pPr>
        <w:pStyle w:val="33"/>
      </w:pPr>
      <w:r>
        <mc:AlternateContent>
          <mc:Choice Requires="wpg">
            <w:drawing>
              <wp:inline distT="0" distB="0" distL="114300" distR="114300">
                <wp:extent cx="1022985" cy="285750"/>
                <wp:effectExtent l="0" t="0" r="5715" b="0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5750"/>
                          <a:chOff x="4665" y="7333"/>
                          <a:chExt cx="1611" cy="450"/>
                        </a:xfrm>
                      </wpg:grpSpPr>
                      <wps:wsp>
                        <wps:cNvPr id="50" name="矩形 29"/>
                        <wps:cNvSpPr/>
                        <wps:spPr>
                          <a:xfrm>
                            <a:off x="4665" y="7333"/>
                            <a:ext cx="1611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50A8F507">
                              <w:pPr>
                                <w:pStyle w:val="23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图片 52" descr="eyJpZCI6MjE2MDEwMzI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7390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5pt;width:80.55pt;" coordorigin="4665,7333" coordsize="1611,450" o:gfxdata="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RT8AAAADC1tJ/irDAp+&#10;AAAAhpa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RT8AAAADC1tJ/irDAp+&#10;AAAAhpa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RT8AAAADC1tJ/irDAp+&#10;AAAAhpa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RT8AAAADC1tJ/irDAp+&#10;AAAAhpa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">
                <o:lock v:ext="edit" aspectratio="f"/>
                <v:rect id="矩形 29" o:spid="_x0000_s1026" o:spt="1" style="position:absolute;left:4665;top:7333;height:450;width:1611;mso-wrap-style:none;v-text-anchor:middle;" fillcolor="#629DD1 [3204]" filled="t" stroked="f" coordsize="21600,21600" o:gfxdata="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oXUl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50A8F507">
                        <w:pPr>
                          <w:pStyle w:val="23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ect>
                <v:shape id="_x0000_s1026" o:spid="_x0000_s1026" o:spt="75" alt="eyJpZCI6MjE2MDEwMzIsInJlc291cmNlX2tleSI6IjEwIn0K" type="#_x0000_t75" style="position:absolute;left:4760;top:7390;height:317;width:317;" filled="f" o:preferrelative="t" stroked="f" coordsize="21600,21600" o:gfxdata="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tUh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49CC9B9">
      <w:pPr>
        <w:pStyle w:val="9"/>
        <w:rPr>
          <w:rFonts w:hint="default"/>
          <w:color w:val="404040" w:themeColor="text1" w:themeTint="BF"/>
          <w:lang w:val="en-U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成都稻壳儿科技大学/ 物流管理专业 / 本科学历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20XX.XX-20XX.XX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</w:p>
    <w:p w14:paraId="0DF36925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毕业论文：《数控机床位置精度的检测及补偿》，被评为毕业生优秀论文；</w:t>
      </w:r>
    </w:p>
    <w:p w14:paraId="4E1566FD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学习成绩：GPA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3.85；</w:t>
      </w:r>
    </w:p>
    <w:p w14:paraId="261CDABE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主修课程：工程图学、理论力学、材料力学、机械原理、机械设计基础、气动与液压技术、电工与电子技术、微型计算机原理及应用、机械工程材料、机械CAD/CAM、数控技术、机电一体化设计等。</w:t>
      </w:r>
    </w:p>
    <w:p w14:paraId="3C0074E7">
      <w:pPr>
        <w:pStyle w:val="33"/>
      </w:pPr>
      <w:r>
        <mc:AlternateContent>
          <mc:Choice Requires="wpg">
            <w:drawing>
              <wp:inline distT="0" distB="0" distL="114300" distR="114300">
                <wp:extent cx="1022985" cy="285750"/>
                <wp:effectExtent l="0" t="0" r="5715" b="0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5750"/>
                          <a:chOff x="4665" y="8462"/>
                          <a:chExt cx="1611" cy="450"/>
                        </a:xfrm>
                      </wpg:grpSpPr>
                      <wps:wsp>
                        <wps:cNvPr id="59" name="矩形 29"/>
                        <wps:cNvSpPr/>
                        <wps:spPr>
                          <a:xfrm>
                            <a:off x="4665" y="8462"/>
                            <a:ext cx="1611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5D7079C7">
                              <w:pPr>
                                <w:pStyle w:val="23"/>
                              </w:pPr>
                              <w:r>
                                <w:rPr>
                                  <w:rFonts w:hint="eastAsia"/>
                                </w:rPr>
                                <w:t>项目经历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图片 67" descr="eyJpZCI6MjE2MDExODE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8513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5pt;width:80.55pt;" coordorigin="4665,8462" coordsize="1611,450" o:gfxdata="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">
                <o:lock v:ext="edit" aspectratio="f"/>
                <v:rect id="矩形 29" o:spid="_x0000_s1026" o:spt="1" style="position:absolute;left:4665;top:8462;height:450;width:1611;mso-wrap-style:none;v-text-anchor:middle;" fillcolor="#629DD1 [3204]" filled="t" stroked="f" coordsize="21600,21600" o:gfxdata="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m9y4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5D7079C7">
                        <w:pPr>
                          <w:pStyle w:val="23"/>
                        </w:pPr>
                        <w:r>
                          <w:rPr>
                            <w:rFonts w:hint="eastAsia"/>
                          </w:rPr>
                          <w:t>项目经历</w:t>
                        </w:r>
                      </w:p>
                    </w:txbxContent>
                  </v:textbox>
                </v:rect>
                <v:shape id="_x0000_s1026" o:spid="_x0000_s1026" o:spt="75" alt="eyJpZCI6MjE2MDExODEsInJlc291cmNlX2tleSI6IjEwIn0K" type="#_x0000_t75" style="position:absolute;left:4760;top:8513;height:317;width:317;" filled="f" o:preferrelative="t" stroked="f" coordsize="21600,21600" o:gfxdata="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t5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5A0ECB0">
      <w:pPr>
        <w:pStyle w:val="9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20XX.XX-20XX.XX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主持/第几参与人《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机械臂设计及实践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》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成果：省电子大赛一等奖</w:t>
      </w:r>
    </w:p>
    <w:p w14:paraId="6E9B594F">
      <w:pPr>
        <w:pStyle w:val="1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</w:t>
      </w:r>
      <w:bookmarkStart w:id="0" w:name="_GoBack"/>
      <w:bookmarkEnd w:id="0"/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内容：负责机械臂设计方案的制定及制作管控；负责项目组人员的管理及分工；负责参赛过程的沟通及对接；负责项目成果的比赛现场展示及讲解。</w:t>
      </w:r>
    </w:p>
    <w:p w14:paraId="2BFB0169">
      <w:pPr>
        <w:pStyle w:val="33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139065</wp:posOffset>
                </wp:positionV>
                <wp:extent cx="188595" cy="167640"/>
                <wp:effectExtent l="0" t="0" r="1905" b="3810"/>
                <wp:wrapNone/>
                <wp:docPr id="16" name="briefcase_285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8595" cy="167640"/>
                        </a:xfrm>
                        <a:custGeom>
                          <a:avLst/>
                          <a:gdLst>
                            <a:gd name="connsiteX0" fmla="*/ 0 w 607639"/>
                            <a:gd name="connsiteY0" fmla="*/ 311547 h 541096"/>
                            <a:gd name="connsiteX1" fmla="*/ 24655 w 607639"/>
                            <a:gd name="connsiteY1" fmla="*/ 311547 h 541096"/>
                            <a:gd name="connsiteX2" fmla="*/ 49309 w 607639"/>
                            <a:gd name="connsiteY2" fmla="*/ 311547 h 541096"/>
                            <a:gd name="connsiteX3" fmla="*/ 229901 w 607639"/>
                            <a:gd name="connsiteY3" fmla="*/ 311547 h 541096"/>
                            <a:gd name="connsiteX4" fmla="*/ 229901 w 607639"/>
                            <a:gd name="connsiteY4" fmla="*/ 336075 h 541096"/>
                            <a:gd name="connsiteX5" fmla="*/ 254555 w 607639"/>
                            <a:gd name="connsiteY5" fmla="*/ 360692 h 541096"/>
                            <a:gd name="connsiteX6" fmla="*/ 353084 w 607639"/>
                            <a:gd name="connsiteY6" fmla="*/ 360692 h 541096"/>
                            <a:gd name="connsiteX7" fmla="*/ 377739 w 607639"/>
                            <a:gd name="connsiteY7" fmla="*/ 336075 h 541096"/>
                            <a:gd name="connsiteX8" fmla="*/ 377739 w 607639"/>
                            <a:gd name="connsiteY8" fmla="*/ 311547 h 541096"/>
                            <a:gd name="connsiteX9" fmla="*/ 558330 w 607639"/>
                            <a:gd name="connsiteY9" fmla="*/ 311547 h 541096"/>
                            <a:gd name="connsiteX10" fmla="*/ 582985 w 607639"/>
                            <a:gd name="connsiteY10" fmla="*/ 311547 h 541096"/>
                            <a:gd name="connsiteX11" fmla="*/ 607639 w 607639"/>
                            <a:gd name="connsiteY11" fmla="*/ 311547 h 541096"/>
                            <a:gd name="connsiteX12" fmla="*/ 607639 w 607639"/>
                            <a:gd name="connsiteY12" fmla="*/ 516479 h 541096"/>
                            <a:gd name="connsiteX13" fmla="*/ 582985 w 607639"/>
                            <a:gd name="connsiteY13" fmla="*/ 541096 h 541096"/>
                            <a:gd name="connsiteX14" fmla="*/ 24655 w 607639"/>
                            <a:gd name="connsiteY14" fmla="*/ 541096 h 541096"/>
                            <a:gd name="connsiteX15" fmla="*/ 0 w 607639"/>
                            <a:gd name="connsiteY15" fmla="*/ 516479 h 541096"/>
                            <a:gd name="connsiteX16" fmla="*/ 229901 w 607639"/>
                            <a:gd name="connsiteY16" fmla="*/ 49237 h 541096"/>
                            <a:gd name="connsiteX17" fmla="*/ 229901 w 607639"/>
                            <a:gd name="connsiteY17" fmla="*/ 98386 h 541096"/>
                            <a:gd name="connsiteX18" fmla="*/ 377739 w 607639"/>
                            <a:gd name="connsiteY18" fmla="*/ 98386 h 541096"/>
                            <a:gd name="connsiteX19" fmla="*/ 377739 w 607639"/>
                            <a:gd name="connsiteY19" fmla="*/ 49237 h 541096"/>
                            <a:gd name="connsiteX20" fmla="*/ 205246 w 607639"/>
                            <a:gd name="connsiteY20" fmla="*/ 0 h 541096"/>
                            <a:gd name="connsiteX21" fmla="*/ 402304 w 607639"/>
                            <a:gd name="connsiteY21" fmla="*/ 0 h 541096"/>
                            <a:gd name="connsiteX22" fmla="*/ 426959 w 607639"/>
                            <a:gd name="connsiteY22" fmla="*/ 24619 h 541096"/>
                            <a:gd name="connsiteX23" fmla="*/ 426959 w 607639"/>
                            <a:gd name="connsiteY23" fmla="*/ 98386 h 541096"/>
                            <a:gd name="connsiteX24" fmla="*/ 461226 w 607639"/>
                            <a:gd name="connsiteY24" fmla="*/ 98386 h 541096"/>
                            <a:gd name="connsiteX25" fmla="*/ 484456 w 607639"/>
                            <a:gd name="connsiteY25" fmla="*/ 82033 h 541096"/>
                            <a:gd name="connsiteX26" fmla="*/ 533676 w 607639"/>
                            <a:gd name="connsiteY26" fmla="*/ 82033 h 541096"/>
                            <a:gd name="connsiteX27" fmla="*/ 556906 w 607639"/>
                            <a:gd name="connsiteY27" fmla="*/ 98386 h 541096"/>
                            <a:gd name="connsiteX28" fmla="*/ 582985 w 607639"/>
                            <a:gd name="connsiteY28" fmla="*/ 98386 h 541096"/>
                            <a:gd name="connsiteX29" fmla="*/ 607639 w 607639"/>
                            <a:gd name="connsiteY29" fmla="*/ 123004 h 541096"/>
                            <a:gd name="connsiteX30" fmla="*/ 607639 w 607639"/>
                            <a:gd name="connsiteY30" fmla="*/ 262362 h 541096"/>
                            <a:gd name="connsiteX31" fmla="*/ 582985 w 607639"/>
                            <a:gd name="connsiteY31" fmla="*/ 262362 h 541096"/>
                            <a:gd name="connsiteX32" fmla="*/ 558330 w 607639"/>
                            <a:gd name="connsiteY32" fmla="*/ 262362 h 541096"/>
                            <a:gd name="connsiteX33" fmla="*/ 377739 w 607639"/>
                            <a:gd name="connsiteY33" fmla="*/ 262362 h 541096"/>
                            <a:gd name="connsiteX34" fmla="*/ 377739 w 607639"/>
                            <a:gd name="connsiteY34" fmla="*/ 237743 h 541096"/>
                            <a:gd name="connsiteX35" fmla="*/ 353084 w 607639"/>
                            <a:gd name="connsiteY35" fmla="*/ 213214 h 541096"/>
                            <a:gd name="connsiteX36" fmla="*/ 254555 w 607639"/>
                            <a:gd name="connsiteY36" fmla="*/ 213214 h 541096"/>
                            <a:gd name="connsiteX37" fmla="*/ 229901 w 607639"/>
                            <a:gd name="connsiteY37" fmla="*/ 237743 h 541096"/>
                            <a:gd name="connsiteX38" fmla="*/ 229901 w 607639"/>
                            <a:gd name="connsiteY38" fmla="*/ 262362 h 541096"/>
                            <a:gd name="connsiteX39" fmla="*/ 49309 w 607639"/>
                            <a:gd name="connsiteY39" fmla="*/ 262362 h 541096"/>
                            <a:gd name="connsiteX40" fmla="*/ 24655 w 607639"/>
                            <a:gd name="connsiteY40" fmla="*/ 262362 h 541096"/>
                            <a:gd name="connsiteX41" fmla="*/ 0 w 607639"/>
                            <a:gd name="connsiteY41" fmla="*/ 262362 h 541096"/>
                            <a:gd name="connsiteX42" fmla="*/ 0 w 607639"/>
                            <a:gd name="connsiteY42" fmla="*/ 123004 h 541096"/>
                            <a:gd name="connsiteX43" fmla="*/ 24655 w 607639"/>
                            <a:gd name="connsiteY43" fmla="*/ 98386 h 541096"/>
                            <a:gd name="connsiteX44" fmla="*/ 50733 w 607639"/>
                            <a:gd name="connsiteY44" fmla="*/ 98386 h 541096"/>
                            <a:gd name="connsiteX45" fmla="*/ 73875 w 607639"/>
                            <a:gd name="connsiteY45" fmla="*/ 82033 h 541096"/>
                            <a:gd name="connsiteX46" fmla="*/ 123184 w 607639"/>
                            <a:gd name="connsiteY46" fmla="*/ 82033 h 541096"/>
                            <a:gd name="connsiteX47" fmla="*/ 146325 w 607639"/>
                            <a:gd name="connsiteY47" fmla="*/ 98386 h 541096"/>
                            <a:gd name="connsiteX48" fmla="*/ 180681 w 607639"/>
                            <a:gd name="connsiteY48" fmla="*/ 98386 h 541096"/>
                            <a:gd name="connsiteX49" fmla="*/ 180681 w 607639"/>
                            <a:gd name="connsiteY49" fmla="*/ 24619 h 541096"/>
                            <a:gd name="connsiteX50" fmla="*/ 205246 w 607639"/>
                            <a:gd name="connsiteY50" fmla="*/ 0 h 541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607639" h="541096">
                              <a:moveTo>
                                <a:pt x="0" y="311547"/>
                              </a:moveTo>
                              <a:lnTo>
                                <a:pt x="24655" y="311547"/>
                              </a:lnTo>
                              <a:lnTo>
                                <a:pt x="49309" y="311547"/>
                              </a:lnTo>
                              <a:lnTo>
                                <a:pt x="229901" y="311547"/>
                              </a:lnTo>
                              <a:lnTo>
                                <a:pt x="229901" y="336075"/>
                              </a:lnTo>
                              <a:cubicBezTo>
                                <a:pt x="229901" y="349672"/>
                                <a:pt x="240938" y="360692"/>
                                <a:pt x="254555" y="360692"/>
                              </a:cubicBezTo>
                              <a:lnTo>
                                <a:pt x="353084" y="360692"/>
                              </a:lnTo>
                              <a:cubicBezTo>
                                <a:pt x="366702" y="360692"/>
                                <a:pt x="377739" y="349672"/>
                                <a:pt x="377739" y="336075"/>
                              </a:cubicBezTo>
                              <a:lnTo>
                                <a:pt x="377739" y="311547"/>
                              </a:lnTo>
                              <a:lnTo>
                                <a:pt x="558330" y="311547"/>
                              </a:lnTo>
                              <a:lnTo>
                                <a:pt x="582985" y="311547"/>
                              </a:lnTo>
                              <a:lnTo>
                                <a:pt x="607639" y="311547"/>
                              </a:lnTo>
                              <a:lnTo>
                                <a:pt x="607639" y="516479"/>
                              </a:lnTo>
                              <a:cubicBezTo>
                                <a:pt x="607639" y="530076"/>
                                <a:pt x="596603" y="541096"/>
                                <a:pt x="582985" y="541096"/>
                              </a:cubicBezTo>
                              <a:lnTo>
                                <a:pt x="24655" y="541096"/>
                              </a:lnTo>
                              <a:cubicBezTo>
                                <a:pt x="11037" y="541096"/>
                                <a:pt x="0" y="530076"/>
                                <a:pt x="0" y="516479"/>
                              </a:cubicBezTo>
                              <a:close/>
                              <a:moveTo>
                                <a:pt x="229901" y="49237"/>
                              </a:moveTo>
                              <a:lnTo>
                                <a:pt x="229901" y="98386"/>
                              </a:lnTo>
                              <a:lnTo>
                                <a:pt x="377739" y="98386"/>
                              </a:lnTo>
                              <a:lnTo>
                                <a:pt x="377739" y="49237"/>
                              </a:lnTo>
                              <a:close/>
                              <a:moveTo>
                                <a:pt x="205246" y="0"/>
                              </a:moveTo>
                              <a:lnTo>
                                <a:pt x="402304" y="0"/>
                              </a:lnTo>
                              <a:cubicBezTo>
                                <a:pt x="415922" y="0"/>
                                <a:pt x="426959" y="11021"/>
                                <a:pt x="426959" y="24619"/>
                              </a:cubicBezTo>
                              <a:lnTo>
                                <a:pt x="426959" y="98386"/>
                              </a:lnTo>
                              <a:lnTo>
                                <a:pt x="461226" y="98386"/>
                              </a:lnTo>
                              <a:cubicBezTo>
                                <a:pt x="464608" y="88876"/>
                                <a:pt x="473686" y="82033"/>
                                <a:pt x="484456" y="82033"/>
                              </a:cubicBezTo>
                              <a:lnTo>
                                <a:pt x="533676" y="82033"/>
                              </a:lnTo>
                              <a:cubicBezTo>
                                <a:pt x="544445" y="82033"/>
                                <a:pt x="553524" y="88876"/>
                                <a:pt x="556906" y="98386"/>
                              </a:cubicBezTo>
                              <a:lnTo>
                                <a:pt x="582985" y="98386"/>
                              </a:lnTo>
                              <a:cubicBezTo>
                                <a:pt x="596603" y="98386"/>
                                <a:pt x="607639" y="109406"/>
                                <a:pt x="607639" y="123004"/>
                              </a:cubicBezTo>
                              <a:lnTo>
                                <a:pt x="607639" y="262362"/>
                              </a:lnTo>
                              <a:lnTo>
                                <a:pt x="582985" y="262362"/>
                              </a:lnTo>
                              <a:lnTo>
                                <a:pt x="558330" y="262362"/>
                              </a:lnTo>
                              <a:lnTo>
                                <a:pt x="377739" y="262362"/>
                              </a:lnTo>
                              <a:lnTo>
                                <a:pt x="377739" y="237743"/>
                              </a:lnTo>
                              <a:cubicBezTo>
                                <a:pt x="377739" y="224145"/>
                                <a:pt x="366702" y="213214"/>
                                <a:pt x="353084" y="213214"/>
                              </a:cubicBezTo>
                              <a:lnTo>
                                <a:pt x="254555" y="213214"/>
                              </a:lnTo>
                              <a:cubicBezTo>
                                <a:pt x="240938" y="213214"/>
                                <a:pt x="229901" y="224145"/>
                                <a:pt x="229901" y="237743"/>
                              </a:cubicBezTo>
                              <a:lnTo>
                                <a:pt x="229901" y="262362"/>
                              </a:lnTo>
                              <a:lnTo>
                                <a:pt x="49309" y="262362"/>
                              </a:lnTo>
                              <a:lnTo>
                                <a:pt x="24655" y="262362"/>
                              </a:lnTo>
                              <a:lnTo>
                                <a:pt x="0" y="262362"/>
                              </a:lnTo>
                              <a:lnTo>
                                <a:pt x="0" y="123004"/>
                              </a:lnTo>
                              <a:cubicBezTo>
                                <a:pt x="0" y="109406"/>
                                <a:pt x="11037" y="98386"/>
                                <a:pt x="24655" y="98386"/>
                              </a:cubicBezTo>
                              <a:lnTo>
                                <a:pt x="50733" y="98386"/>
                              </a:lnTo>
                              <a:cubicBezTo>
                                <a:pt x="54115" y="88876"/>
                                <a:pt x="63194" y="82033"/>
                                <a:pt x="73875" y="82033"/>
                              </a:cubicBezTo>
                              <a:lnTo>
                                <a:pt x="123184" y="82033"/>
                              </a:lnTo>
                              <a:cubicBezTo>
                                <a:pt x="133864" y="82033"/>
                                <a:pt x="142943" y="88876"/>
                                <a:pt x="146325" y="98386"/>
                              </a:cubicBezTo>
                              <a:lnTo>
                                <a:pt x="180681" y="98386"/>
                              </a:lnTo>
                              <a:lnTo>
                                <a:pt x="180681" y="24619"/>
                              </a:lnTo>
                              <a:cubicBezTo>
                                <a:pt x="180681" y="11021"/>
                                <a:pt x="191629" y="0"/>
                                <a:pt x="2052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briefcase_285749" o:spid="_x0000_s1026" o:spt="100" style="position:absolute;left:0pt;margin-left:5.3pt;margin-top:10.95pt;height:13.2pt;width:14.85pt;z-index:251662336;mso-width-relative:page;mso-height-relative:page;" fillcolor="#FFFFFF" filled="t" stroked="f" coordsize="607639,541096" o:gfxdata="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" path="m0,311547l24655,311547,49309,311547,229901,311547,229901,336075c229901,349672,240938,360692,254555,360692l353084,360692c366702,360692,377739,349672,377739,336075l377739,311547,558330,311547,582985,311547,607639,311547,607639,516479c607639,530076,596603,541096,582985,541096l24655,541096c11037,541096,0,530076,0,516479xm229901,49237l229901,98386,377739,98386,377739,49237xm205246,0l402304,0c415922,0,426959,11021,426959,24619l426959,98386,461226,98386c464608,88876,473686,82033,484456,82033l533676,82033c544445,82033,553524,88876,556906,98386l582985,98386c596603,98386,607639,109406,607639,123004l607639,262362,582985,262362,558330,262362,377739,262362,377739,237743c377739,224145,366702,213214,353084,213214l254555,213214c240938,213214,229901,224145,229901,237743l229901,262362,49309,262362,24655,262362,0,262362,0,123004c0,109406,11037,98386,24655,98386l50733,98386c54115,88876,63194,82033,73875,82033l123184,82033c133864,82033,142943,88876,146325,98386l180681,98386,180681,24619c180681,11021,191629,0,205246,0xe">
                <v:path o:connectlocs="0,96522;7652,96522;15304,96522;71355,96522;71355,104121;79007,111748;109587,111748;117240,104121;117240,96522;173290,96522;180943,96522;188595,96522;188595,160013;180943,167640;7652,167640;0,160013;71355,15254;71355,30481;117240,30481;117240,15254;63702,0;124864,0;132516,7627;132516,30481;143152,30481;150362,25415;165638,25415;172848,30481;180943,30481;188595,38108;188595,81283;180943,81283;173290,81283;117240,81283;117240,73656;109587,66057;79007,66057;71355,73656;71355,81283;15304,81283;7652,81283;0,81283;0,38108;7652,30481;15746,30481;22928,25415;38233,25415;45415,30481;56078,30481;56078,7627;63702,0" o:connectangles="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inline distT="0" distB="0" distL="114300" distR="114300">
                <wp:extent cx="1022985" cy="285750"/>
                <wp:effectExtent l="0" t="0" r="5715" b="0"/>
                <wp:docPr id="14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9750" y="6454140"/>
                          <a:ext cx="1022985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 w14:paraId="3541CBDA">
                            <w:pPr>
                              <w:pStyle w:val="23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实践/工作</w:t>
                            </w:r>
                            <w:r>
                              <w:rPr>
                                <w:rFonts w:hint="eastAsia"/>
                              </w:rPr>
                              <w:t>经历</w:t>
                            </w:r>
                          </w:p>
                        </w:txbxContent>
                      </wps:txbx>
                      <wps:bodyPr wrap="none" lIns="324000" tIns="0" rIns="72000" bIns="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9" o:spid="_x0000_s1026" o:spt="1" style="height:22.5pt;width:80.55pt;mso-wrap-style:none;v-text-anchor:middle;" fillcolor="#629DD1 [3204]" filled="t" stroked="f" coordsize="21600,21600" o:gfxdata="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NZOaXZAAAADAEAAA8AAAAAAAAAAQAgAAAAIgAAAGRycy9kb3du&#10;cmV2LnhtbFBLAQIUABQAAAAIAIdO4kDAWM9x/gEAAOMDAAAOAAAAAAAAAAEAIAAAACgBAABkcnMv&#10;ZTJvRG9jLnhtbFBLBQYAAAAABgAGAFkBAACYBQAAAAA=&#10;">
                <v:fill on="t" focussize="0,0"/>
                <v:stroke on="f" weight="1.25pt"/>
                <v:imagedata o:title=""/>
                <o:lock v:ext="edit" aspectratio="f"/>
                <v:textbox inset="9mm,0mm,2mm,0mm">
                  <w:txbxContent>
                    <w:p w14:paraId="3541CBDA">
                      <w:pPr>
                        <w:pStyle w:val="23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实践/工作</w:t>
                      </w:r>
                      <w:r>
                        <w:rPr>
                          <w:rFonts w:hint="eastAsia"/>
                        </w:rPr>
                        <w:t>经历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249DB13D">
      <w:pPr>
        <w:pStyle w:val="9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20XX.XX-20XX.XX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主持/第几参与人《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机械臂设计及实践</w:t>
      </w:r>
      <w:r>
        <w:rPr>
          <w:rFonts w:hint="eastAsia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》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成果：省电子大赛一等奖</w:t>
      </w:r>
    </w:p>
    <w:p w14:paraId="38598860">
      <w:pPr>
        <w:pStyle w:val="1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履历内容：负责机械臂设计方案的制定及制作管控；负责项目组人员的管理及分工；负责参赛过程的沟通及对接；负责项目成果的比赛现场展示及讲解。</w:t>
      </w:r>
    </w:p>
    <w:p w14:paraId="10828088">
      <w:pPr>
        <w:pStyle w:val="33"/>
      </w:pPr>
      <w:r>
        <mc:AlternateContent>
          <mc:Choice Requires="wpg">
            <w:drawing>
              <wp:inline distT="0" distB="0" distL="114300" distR="114300">
                <wp:extent cx="1022985" cy="285750"/>
                <wp:effectExtent l="0" t="0" r="5715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5750"/>
                          <a:chOff x="4665" y="10466"/>
                          <a:chExt cx="1611" cy="450"/>
                        </a:xfrm>
                      </wpg:grpSpPr>
                      <wps:wsp>
                        <wps:cNvPr id="6" name="矩形 29"/>
                        <wps:cNvSpPr/>
                        <wps:spPr>
                          <a:xfrm>
                            <a:off x="4665" y="10466"/>
                            <a:ext cx="1611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4146836F">
                              <w:pPr>
                                <w:pStyle w:val="23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图片 64" descr="eyJpZCI6MjE2MDExMjY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10527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5pt;width:80.55pt;" coordorigin="4665,10466" coordsize="1611,450" o:gfxdata="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">
                <o:lock v:ext="edit" aspectratio="f"/>
                <v:rect id="矩形 29" o:spid="_x0000_s1026" o:spt="1" style="position:absolute;left:4665;top:10466;height:450;width:1611;mso-wrap-style:none;v-text-anchor:middle;" fillcolor="#629DD1 [3204]" filled="t" stroked="f" coordsize="21600,21600" o:gfxdata="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jYFe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4146836F">
                        <w:pPr>
                          <w:pStyle w:val="23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ect>
                <v:shape id="图片 64" o:spid="_x0000_s1026" o:spt="75" alt="eyJpZCI6MjE2MDExMjYsInJlc291cmNlX2tleSI6IjEwIn0=" type="#_x0000_t75" style="position:absolute;left:4760;top:10527;height:317;width:317;" filled="f" o:preferrelative="t" stroked="f" coordsize="21600,21600" o:gfxdata="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Gyo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9899687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专业技能：3DMAX制图、助理会计师资格证（初级会计师资格证）</w:t>
      </w:r>
    </w:p>
    <w:p w14:paraId="2E60B0EE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语言技能：CET-4、普通话二级甲等；</w:t>
      </w:r>
    </w:p>
    <w:p w14:paraId="4E7065EA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软件技能：计算机《二级MS Office高级应用》《二级Access数据库》证书</w:t>
      </w:r>
    </w:p>
    <w:p w14:paraId="4902987A">
      <w:pPr>
        <w:pStyle w:val="33"/>
      </w:pPr>
      <w:r>
        <mc:AlternateContent>
          <mc:Choice Requires="wpg">
            <w:drawing>
              <wp:inline distT="0" distB="0" distL="114300" distR="114300">
                <wp:extent cx="1022985" cy="285750"/>
                <wp:effectExtent l="0" t="0" r="5715" b="0"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285750"/>
                          <a:chOff x="4665" y="12470"/>
                          <a:chExt cx="1611" cy="450"/>
                        </a:xfrm>
                      </wpg:grpSpPr>
                      <wps:wsp>
                        <wps:cNvPr id="62" name="矩形 29"/>
                        <wps:cNvSpPr/>
                        <wps:spPr>
                          <a:xfrm>
                            <a:off x="4665" y="12470"/>
                            <a:ext cx="1611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14:paraId="7C01D28E">
                              <w:pPr>
                                <w:pStyle w:val="23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324000" tIns="0" rIns="72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图片 68" descr="eyJpZCI6NDU4ODI4Mi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12533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.5pt;width:80.55pt;" coordorigin="4665,12470" coordsize="1611,450" o:gfxdata="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">
                <o:lock v:ext="edit" aspectratio="f"/>
                <v:rect id="矩形 29" o:spid="_x0000_s1026" o:spt="1" style="position:absolute;left:4665;top:12470;height:450;width:1611;mso-wrap-style:none;v-text-anchor:middle;" fillcolor="#629DD1 [3204]" filled="t" stroked="f" coordsize="21600,21600" o:gfxdata="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ThHS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.25pt"/>
                  <v:imagedata o:title=""/>
                  <o:lock v:ext="edit" aspectratio="f"/>
                  <v:textbox inset="9mm,0mm,2mm,0mm">
                    <w:txbxContent>
                      <w:p w14:paraId="7C01D28E">
                        <w:pPr>
                          <w:pStyle w:val="23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ect>
                <v:shape id="_x0000_s1026" o:spid="_x0000_s1026" o:spt="75" alt="eyJpZCI6NDU4ODI4MiwicmVzb3VyY2Vfa2V5IjoiMTAifQo=" type="#_x0000_t75" style="position:absolute;left:4760;top:12533;height:317;width:317;" filled="f" o:preferrelative="t" stroked="f" coordsize="21600,21600" o:gfxdata="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PCE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3A04B54">
      <w:pPr>
        <w:pStyle w:val="1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坚信只要我认定的事，就一定能做好。喜欢钻研，自学能力强，待人真诚，喜欢独立思考，能够很好的融入团队，能够在团队中发挥自己的一份力量！</w:t>
      </w:r>
    </w:p>
    <w:p w14:paraId="3A00EB7A">
      <w:pPr>
        <w:pStyle w:val="10"/>
        <w:rPr>
          <w:rFonts w:hint="default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在思想觉悟上始终对自己有较高的要求，能用科学发展观来认识世界认识社会，能清醒的意识到自己所担负的社会责。</w:t>
      </w:r>
    </w:p>
    <w:sectPr>
      <w:type w:val="continuous"/>
      <w:pgSz w:w="11906" w:h="16838"/>
      <w:pgMar w:top="850" w:right="850" w:bottom="567" w:left="850" w:header="0" w:footer="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4EECE6F-E96B-42CD-9E42-18942A29712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88163C3-9F2A-458C-A683-43372C24F4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F9F68D9-4F78-4AB9-AF6D-04E4AAFA93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37A6CCC-78E6-47E8-9078-8AB4CF4E15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D692266-9DF8-4D7F-B91E-2AB901509C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EF74735-A9F0-4F4D-98CD-AEBA07694A3E}"/>
  </w:font>
  <w:font w:name="思源黑体 CN Normal">
    <w:altName w:val="黑体"/>
    <w:panose1 w:val="020B0400000000000000"/>
    <w:charset w:val="86"/>
    <w:family w:val="swiss"/>
    <w:pitch w:val="default"/>
    <w:sig w:usb0="00000000" w:usb1="00000000" w:usb2="00000016" w:usb3="00000000" w:csb0="00060107" w:csb1="00000000"/>
    <w:embedRegular r:id="rId7" w:fontKey="{0ACC02D5-CF03-4EAC-A4D5-DA0B3CBCC82F}"/>
  </w:font>
  <w:font w:name="思源黑体 CN Normal">
    <w:altName w:val="黑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思源黑体 CN Normal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676F180A-E09B-400F-81C6-235E79886E07}"/>
  </w:font>
  <w:font w:name="思源黑体 Normal">
    <w:altName w:val="黑体"/>
    <w:panose1 w:val="00000000000000000000"/>
    <w:charset w:val="86"/>
    <w:family w:val="auto"/>
    <w:pitch w:val="default"/>
    <w:sig w:usb0="00000000" w:usb1="00000000" w:usb2="00000016" w:usb3="00000000" w:csb0="602E0107" w:csb1="00000000"/>
    <w:embedRegular r:id="rId9" w:fontKey="{06AD86D5-9950-4DBD-AFC4-B5F899BA7B2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00060107" w:csb1="00000000"/>
  </w:font>
  <w:font w:name="思源黑体 Medium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F7CB68"/>
    <w:multiLevelType w:val="singleLevel"/>
    <w:tmpl w:val="C7F7CB68"/>
    <w:lvl w:ilvl="0" w:tentative="0">
      <w:start w:val="1"/>
      <w:numFmt w:val="bullet"/>
      <w:pStyle w:val="9"/>
      <w:suff w:val="space"/>
      <w:lvlText w:val=""/>
      <w:lvlJc w:val="left"/>
      <w:pPr>
        <w:tabs>
          <w:tab w:val="left" w:pos="0"/>
        </w:tabs>
        <w:ind w:left="0" w:firstLine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M3M2E0ZmIzMTI5YjNiODQ5ZjAxYTY2OWI4NjY3NzQifQ=="/>
  </w:docVars>
  <w:rsids>
    <w:rsidRoot w:val="468C043A"/>
    <w:rsid w:val="00005B89"/>
    <w:rsid w:val="001547B0"/>
    <w:rsid w:val="00232E04"/>
    <w:rsid w:val="002B511A"/>
    <w:rsid w:val="00327A1B"/>
    <w:rsid w:val="00396D38"/>
    <w:rsid w:val="003E46B5"/>
    <w:rsid w:val="0040287C"/>
    <w:rsid w:val="00406CA9"/>
    <w:rsid w:val="00447940"/>
    <w:rsid w:val="004545A8"/>
    <w:rsid w:val="0047497D"/>
    <w:rsid w:val="00505C2D"/>
    <w:rsid w:val="00515B4E"/>
    <w:rsid w:val="006049DF"/>
    <w:rsid w:val="00641A93"/>
    <w:rsid w:val="00713350"/>
    <w:rsid w:val="007834A7"/>
    <w:rsid w:val="007B76ED"/>
    <w:rsid w:val="007D3ABE"/>
    <w:rsid w:val="007D4EEB"/>
    <w:rsid w:val="0087546B"/>
    <w:rsid w:val="00876B27"/>
    <w:rsid w:val="008A518E"/>
    <w:rsid w:val="009056F1"/>
    <w:rsid w:val="00944AEF"/>
    <w:rsid w:val="00961A0F"/>
    <w:rsid w:val="0097249B"/>
    <w:rsid w:val="00984AB2"/>
    <w:rsid w:val="009956C3"/>
    <w:rsid w:val="009B6494"/>
    <w:rsid w:val="00A110C0"/>
    <w:rsid w:val="00A555FA"/>
    <w:rsid w:val="00B13476"/>
    <w:rsid w:val="00B317A5"/>
    <w:rsid w:val="00B678AB"/>
    <w:rsid w:val="00BC4573"/>
    <w:rsid w:val="00C75419"/>
    <w:rsid w:val="00CD532F"/>
    <w:rsid w:val="00D4506C"/>
    <w:rsid w:val="00D9274D"/>
    <w:rsid w:val="00DC0D7E"/>
    <w:rsid w:val="00DC376C"/>
    <w:rsid w:val="00E20EB9"/>
    <w:rsid w:val="00E569ED"/>
    <w:rsid w:val="00E7179E"/>
    <w:rsid w:val="00EC4FDA"/>
    <w:rsid w:val="00EE4649"/>
    <w:rsid w:val="00F31838"/>
    <w:rsid w:val="00F37E53"/>
    <w:rsid w:val="00F517A9"/>
    <w:rsid w:val="00F75901"/>
    <w:rsid w:val="00FC2DF6"/>
    <w:rsid w:val="00FF49B5"/>
    <w:rsid w:val="011F1764"/>
    <w:rsid w:val="016D4D19"/>
    <w:rsid w:val="01833135"/>
    <w:rsid w:val="03D70B20"/>
    <w:rsid w:val="05092159"/>
    <w:rsid w:val="0A495AE0"/>
    <w:rsid w:val="0A8C7778"/>
    <w:rsid w:val="0C3B574C"/>
    <w:rsid w:val="0CF87549"/>
    <w:rsid w:val="0D200E92"/>
    <w:rsid w:val="0D2E1801"/>
    <w:rsid w:val="134E6759"/>
    <w:rsid w:val="16765AAA"/>
    <w:rsid w:val="17DF02C7"/>
    <w:rsid w:val="18330029"/>
    <w:rsid w:val="18B06F69"/>
    <w:rsid w:val="19645239"/>
    <w:rsid w:val="19CC5C2F"/>
    <w:rsid w:val="1DD106B2"/>
    <w:rsid w:val="1F4B7829"/>
    <w:rsid w:val="1F67181F"/>
    <w:rsid w:val="20FA10B4"/>
    <w:rsid w:val="239460A2"/>
    <w:rsid w:val="23BC7448"/>
    <w:rsid w:val="327411B4"/>
    <w:rsid w:val="36CF347B"/>
    <w:rsid w:val="39DF785B"/>
    <w:rsid w:val="3D3E6B5D"/>
    <w:rsid w:val="3D934BE4"/>
    <w:rsid w:val="41640970"/>
    <w:rsid w:val="43305354"/>
    <w:rsid w:val="43BF2BD7"/>
    <w:rsid w:val="441F5424"/>
    <w:rsid w:val="44654E01"/>
    <w:rsid w:val="468C043A"/>
    <w:rsid w:val="4C787DC7"/>
    <w:rsid w:val="4C917B20"/>
    <w:rsid w:val="4D1F7753"/>
    <w:rsid w:val="4D4F5B2D"/>
    <w:rsid w:val="4ECB7DF8"/>
    <w:rsid w:val="500B2D00"/>
    <w:rsid w:val="50920D7A"/>
    <w:rsid w:val="50EE68AA"/>
    <w:rsid w:val="51115C9D"/>
    <w:rsid w:val="54EE5581"/>
    <w:rsid w:val="54F027CF"/>
    <w:rsid w:val="58FE78A6"/>
    <w:rsid w:val="5A3F1F24"/>
    <w:rsid w:val="5A4C4641"/>
    <w:rsid w:val="5B5273A0"/>
    <w:rsid w:val="5BF81170"/>
    <w:rsid w:val="5DA327CA"/>
    <w:rsid w:val="5EA71C5E"/>
    <w:rsid w:val="63AD6150"/>
    <w:rsid w:val="64986E00"/>
    <w:rsid w:val="6546685C"/>
    <w:rsid w:val="6590412C"/>
    <w:rsid w:val="663366B5"/>
    <w:rsid w:val="6AC506EF"/>
    <w:rsid w:val="6CF43042"/>
    <w:rsid w:val="6DDC794A"/>
    <w:rsid w:val="6EB04D47"/>
    <w:rsid w:val="702F0734"/>
    <w:rsid w:val="712F49A0"/>
    <w:rsid w:val="725C13E4"/>
    <w:rsid w:val="74A25132"/>
    <w:rsid w:val="76655B4A"/>
    <w:rsid w:val="773B1E28"/>
    <w:rsid w:val="78056103"/>
    <w:rsid w:val="7B2D53A7"/>
    <w:rsid w:val="7CA95FF3"/>
    <w:rsid w:val="7CB54620"/>
    <w:rsid w:val="7F65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9454C3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简历_内容主区_副标题_段落"/>
    <w:next w:val="10"/>
    <w:qFormat/>
    <w:uiPriority w:val="0"/>
    <w:pPr>
      <w:numPr>
        <w:ilvl w:val="0"/>
        <w:numId w:val="1"/>
      </w:numPr>
      <w:tabs>
        <w:tab w:val="left" w:pos="4200"/>
        <w:tab w:val="clear" w:pos="0"/>
      </w:tabs>
      <w:adjustRightInd w:val="0"/>
      <w:snapToGrid w:val="0"/>
    </w:pPr>
    <w:rPr>
      <w:rFonts w:ascii="思源黑体 CN Normal" w:hAnsi="思源黑体 CN Normal" w:eastAsia="思源黑体 CN Normal" w:cs="思源黑体 Normal"/>
      <w:b/>
      <w:bCs/>
      <w:color w:val="404040" w:themeColor="text1" w:themeTint="BF"/>
      <w:sz w:val="24"/>
      <w:szCs w:val="24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简历_内容主区_正文_段落"/>
    <w:qFormat/>
    <w:uiPriority w:val="0"/>
    <w:pPr>
      <w:adjustRightInd w:val="0"/>
      <w:snapToGrid w:val="0"/>
      <w:contextualSpacing/>
      <w:textAlignment w:val="center"/>
    </w:pPr>
    <w:rPr>
      <w:rFonts w:ascii="思源黑体 CN Normal" w:hAnsi="思源黑体 CN Normal" w:eastAsia="思源黑体 CN Normal" w:cs="思源黑体 Normal"/>
      <w:color w:val="404040" w:themeColor="text1" w:themeTint="BF"/>
      <w:kern w:val="2"/>
      <w:sz w:val="24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简历_个人信息_姓名_段落"/>
    <w:qFormat/>
    <w:uiPriority w:val="0"/>
    <w:pPr>
      <w:tabs>
        <w:tab w:val="left" w:pos="2730"/>
      </w:tabs>
    </w:pPr>
    <w:rPr>
      <w:rFonts w:ascii="等线" w:hAnsi="等线" w:eastAsia="思源黑体 CN Normal" w:cstheme="minorBidi"/>
      <w:sz w:val="52"/>
      <w:szCs w:val="52"/>
      <w:lang w:val="en-US" w:eastAsia="zh-CN" w:bidi="ar-SA"/>
    </w:rPr>
  </w:style>
  <w:style w:type="paragraph" w:customStyle="1" w:styleId="14">
    <w:name w:val="简历_个人信息_标题_段落"/>
    <w:basedOn w:val="1"/>
    <w:qFormat/>
    <w:uiPriority w:val="0"/>
    <w:pPr>
      <w:pBdr>
        <w:bottom w:val="single" w:color="629DD1" w:themeColor="accent1" w:sz="12" w:space="0"/>
      </w:pBdr>
      <w:adjustRightInd w:val="0"/>
      <w:snapToGrid w:val="0"/>
      <w:spacing w:before="50" w:beforeLines="50" w:after="10" w:afterLines="10"/>
      <w:textAlignment w:val="center"/>
    </w:pPr>
    <w:rPr>
      <w:rFonts w:ascii="思源黑体 CN Normal" w:hAnsi="思源黑体 CN Normal" w:eastAsia="思源黑体 CN Normal" w:cs="思源黑体 Normal"/>
      <w:b/>
      <w:bCs/>
      <w:sz w:val="28"/>
      <w:szCs w:val="28"/>
    </w:rPr>
  </w:style>
  <w:style w:type="paragraph" w:customStyle="1" w:styleId="15">
    <w:name w:val="简历_个人信息_正文_段落"/>
    <w:qFormat/>
    <w:uiPriority w:val="0"/>
    <w:pPr>
      <w:tabs>
        <w:tab w:val="left" w:pos="3580"/>
      </w:tabs>
      <w:adjustRightInd w:val="0"/>
      <w:snapToGrid w:val="0"/>
      <w:textAlignment w:val="center"/>
    </w:pPr>
    <w:rPr>
      <w:rFonts w:eastAsia="思源黑体 CN Normal" w:cs="思源黑体 Normal" w:asciiTheme="minorHAnsi" w:hAnsiTheme="minorHAnsi"/>
      <w:color w:val="404040" w:themeColor="text1" w:themeTint="BF"/>
      <w:sz w:val="24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6">
    <w:name w:val="简历_个人信息_照片_段落"/>
    <w:next w:val="15"/>
    <w:qFormat/>
    <w:uiPriority w:val="0"/>
    <w:pPr>
      <w:adjustRightInd w:val="0"/>
      <w:snapToGrid w:val="0"/>
      <w:jc w:val="center"/>
    </w:pPr>
    <w:rPr>
      <w:rFonts w:eastAsia="思源黑体 CN Normal" w:asciiTheme="minorHAnsi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17">
    <w:name w:val="简历_内容主区_三级标题_段落"/>
    <w:next w:val="10"/>
    <w:qFormat/>
    <w:uiPriority w:val="0"/>
    <w:pPr>
      <w:adjustRightInd w:val="0"/>
      <w:snapToGrid w:val="0"/>
      <w:jc w:val="center"/>
    </w:pPr>
    <w:rPr>
      <w:rFonts w:ascii="思源黑体 CN Normal" w:hAnsi="思源黑体 CN Normal" w:eastAsia="思源黑体 CN Normal" w:cs="思源黑体 Normal"/>
      <w:b/>
      <w:bCs/>
      <w:color w:val="404040" w:themeColor="text1" w:themeTint="BF"/>
      <w:kern w:val="2"/>
      <w:sz w:val="24"/>
      <w:szCs w:val="24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18">
    <w:name w:val="简历_内容副区_正文_段落"/>
    <w:qFormat/>
    <w:uiPriority w:val="0"/>
    <w:pPr>
      <w:adjustRightInd w:val="0"/>
      <w:snapToGrid w:val="0"/>
      <w:spacing w:before="50" w:beforeLines="50" w:after="50" w:afterLines="50" w:line="360" w:lineRule="auto"/>
      <w:textAlignment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19">
    <w:name w:val="简历_内容副区_副标题_段落"/>
    <w:next w:val="18"/>
    <w:qFormat/>
    <w:uiPriority w:val="0"/>
    <w:pPr>
      <w:adjustRightInd w:val="0"/>
      <w:snapToGrid w:val="0"/>
      <w:spacing w:before="157" w:beforeLines="50" w:after="157" w:afterLines="50" w:line="360" w:lineRule="auto"/>
    </w:pPr>
    <w:rPr>
      <w:rFonts w:asciiTheme="minorHAnsi" w:hAnsiTheme="minorHAnsi" w:eastAsiaTheme="minorEastAsia" w:cstheme="minorBidi"/>
      <w:b/>
      <w:bCs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20">
    <w:name w:val="简历_内容副区_大标题_文本框"/>
    <w:qFormat/>
    <w:uiPriority w:val="0"/>
    <w:pPr>
      <w:adjustRightInd w:val="0"/>
      <w:snapToGrid w:val="0"/>
      <w:textAlignment w:val="center"/>
    </w:pPr>
    <w:rPr>
      <w:rFonts w:asciiTheme="minorHAnsi" w:hAnsiTheme="minorHAnsi" w:eastAsiaTheme="minorEastAsia" w:cstheme="minorBidi"/>
      <w:b/>
      <w:bCs/>
      <w:kern w:val="2"/>
      <w:sz w:val="28"/>
      <w:szCs w:val="28"/>
      <w:lang w:val="en-US" w:eastAsia="zh-CN" w:bidi="ar-SA"/>
      <w14:ligatures w14:val="standardContextual"/>
    </w:rPr>
  </w:style>
  <w:style w:type="paragraph" w:customStyle="1" w:styleId="21">
    <w:name w:val="简历_内容副区_大标题_段落"/>
    <w:next w:val="18"/>
    <w:qFormat/>
    <w:uiPriority w:val="0"/>
    <w:pPr>
      <w:spacing w:before="50" w:after="50"/>
    </w:pPr>
    <w:rPr>
      <w:rFonts w:eastAsia="思源黑体 CN Normal" w:asciiTheme="minorHAnsi" w:hAnsiTheme="minorHAnsi" w:cstheme="minorBidi"/>
      <w:b/>
      <w:bCs/>
      <w:color w:val="629DD1" w:themeColor="accent1"/>
      <w:kern w:val="2"/>
      <w:sz w:val="28"/>
      <w:szCs w:val="3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22">
    <w:name w:val="简历_个人信息_装饰_文本框"/>
    <w:qFormat/>
    <w:uiPriority w:val="0"/>
    <w:pPr>
      <w:tabs>
        <w:tab w:val="left" w:pos="4830"/>
      </w:tabs>
    </w:pPr>
    <w:rPr>
      <w:rFonts w:ascii="思源黑体 CN Normal" w:hAnsi="思源黑体 CN Normal" w:eastAsia="思源黑体 CN Normal" w:cstheme="minorBidi"/>
      <w:lang w:val="en-US" w:eastAsia="zh-CN" w:bidi="ar-SA"/>
    </w:rPr>
  </w:style>
  <w:style w:type="paragraph" w:customStyle="1" w:styleId="23">
    <w:name w:val="简历_内容主区_大标题_文本框"/>
    <w:qFormat/>
    <w:uiPriority w:val="0"/>
    <w:pPr>
      <w:adjustRightInd w:val="0"/>
      <w:snapToGrid w:val="0"/>
      <w:textAlignment w:val="center"/>
    </w:pPr>
    <w:rPr>
      <w:rFonts w:ascii="思源黑体 CN Normal" w:hAnsi="思源黑体 CN Normal" w:eastAsia="思源黑体 CN Normal" w:cs="思源黑体 Normal"/>
      <w:b/>
      <w:color w:val="FFFFFF" w:themeColor="background1"/>
      <w:kern w:val="2"/>
      <w:sz w:val="2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24">
    <w:name w:val="简历_个人信息_标题_文本框"/>
    <w:qFormat/>
    <w:uiPriority w:val="0"/>
    <w:pPr>
      <w:adjustRightInd w:val="0"/>
      <w:snapToGrid w:val="0"/>
    </w:pPr>
    <w:rPr>
      <w:rFonts w:ascii="思源黑体 CN Normal" w:hAnsi="思源黑体 CN Normal" w:eastAsia="思源黑体 CN Normal" w:cs="思源黑体 Normal"/>
      <w:b/>
      <w:color w:val="FFFFFF" w:themeColor="background1"/>
      <w:kern w:val="2"/>
      <w:sz w:val="2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25">
    <w:name w:val="简历_个人信息_姓名_字符样式1"/>
    <w:qFormat/>
    <w:uiPriority w:val="0"/>
    <w:rPr>
      <w:rFonts w:hint="eastAsia" w:ascii="等线" w:hAnsi="等线" w:eastAsia="思源黑体 CN Normal"/>
      <w:b/>
      <w:bCs/>
      <w:sz w:val="21"/>
      <w:szCs w:val="21"/>
      <w:lang w:val="en-US" w:eastAsia="zh-CN"/>
    </w:rPr>
  </w:style>
  <w:style w:type="paragraph" w:styleId="26">
    <w:name w:val="List Paragraph"/>
    <w:basedOn w:val="1"/>
    <w:qFormat/>
    <w:uiPriority w:val="99"/>
    <w:pPr>
      <w:ind w:firstLine="420" w:firstLineChars="200"/>
    </w:pPr>
  </w:style>
  <w:style w:type="paragraph" w:customStyle="1" w:styleId="27">
    <w:name w:val="简历_页首标题_标题_文本框"/>
    <w:qFormat/>
    <w:uiPriority w:val="0"/>
    <w:pPr>
      <w:adjustRightInd w:val="0"/>
      <w:snapToGrid w:val="0"/>
    </w:pPr>
    <w:rPr>
      <w:rFonts w:eastAsia="思源黑体 CN Medium" w:cs="思源黑体 Normal" w:asciiTheme="minorHAnsi" w:hAnsiTheme="minorHAnsi"/>
      <w:color w:val="629DD1" w:themeColor="accent1"/>
      <w:sz w:val="72"/>
      <w:szCs w:val="52"/>
      <w:lang w:val="en-US" w:eastAsia="zh-CN" w:bidi="ar-SA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Fill>
        <w14:solidFill>
          <w14:schemeClr w14:val="accent1"/>
        </w14:solidFill>
      </w14:textFill>
    </w:rPr>
  </w:style>
  <w:style w:type="paragraph" w:customStyle="1" w:styleId="28">
    <w:name w:val="简历_页首标题_副标题_文本框"/>
    <w:qFormat/>
    <w:uiPriority w:val="0"/>
    <w:pPr>
      <w:adjustRightInd w:val="0"/>
      <w:snapToGrid w:val="0"/>
    </w:pPr>
    <w:rPr>
      <w:rFonts w:eastAsia="思源黑体 CN Normal" w:cs="思源黑体 Normal" w:asciiTheme="minorHAnsi" w:hAnsiTheme="minorHAnsi"/>
      <w:color w:val="629DD1" w:themeColor="accent1"/>
      <w:sz w:val="28"/>
      <w:szCs w:val="24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29">
    <w:name w:val="简历_页首标题_标题_段落"/>
    <w:qFormat/>
    <w:uiPriority w:val="0"/>
    <w:pPr>
      <w:adjustRightInd w:val="0"/>
      <w:snapToGrid w:val="0"/>
      <w:jc w:val="center"/>
    </w:pPr>
    <w:rPr>
      <w:rFonts w:ascii="思源黑体 Medium" w:hAnsi="思源黑体 Medium" w:eastAsia="思源黑体 Medium" w:cs="思源黑体 Medium"/>
      <w:b/>
      <w:color w:val="629DD1" w:themeColor="accent1"/>
      <w:sz w:val="72"/>
      <w:szCs w:val="52"/>
      <w:lang w:val="en-US" w:eastAsia="zh-CN" w:bidi="ar-SA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Fill>
        <w14:solidFill>
          <w14:schemeClr w14:val="accent1"/>
        </w14:solidFill>
      </w14:textFill>
    </w:rPr>
  </w:style>
  <w:style w:type="paragraph" w:customStyle="1" w:styleId="30">
    <w:name w:val="简历_个人信息_副标题_段落"/>
    <w:qFormat/>
    <w:uiPriority w:val="0"/>
    <w:pPr>
      <w:pBdr>
        <w:top w:val="none" w:color="auto" w:sz="0" w:space="1"/>
        <w:left w:val="single" w:color="629DD1" w:themeColor="accent1" w:sz="18" w:space="4"/>
        <w:bottom w:val="none" w:color="auto" w:sz="0" w:space="1"/>
        <w:right w:val="none" w:color="auto" w:sz="0" w:space="4"/>
      </w:pBdr>
      <w:adjustRightInd w:val="0"/>
      <w:snapToGrid w:val="0"/>
    </w:pPr>
    <w:rPr>
      <w:rFonts w:eastAsia="思源黑体 CN Normal" w:cs="思源黑体 Normal" w:asciiTheme="minorHAnsi" w:hAnsiTheme="minorHAnsi"/>
      <w:color w:val="629DD1" w:themeColor="accent1"/>
      <w:sz w:val="24"/>
      <w:szCs w:val="21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31">
    <w:name w:val="简历_页首标题_副标题_段落"/>
    <w:qFormat/>
    <w:uiPriority w:val="0"/>
    <w:pPr>
      <w:pBdr>
        <w:top w:val="none" w:color="auto" w:sz="0" w:space="1"/>
        <w:left w:val="single" w:color="629DD1" w:themeColor="accent1" w:sz="18" w:space="4"/>
        <w:bottom w:val="none" w:color="auto" w:sz="0" w:space="1"/>
        <w:right w:val="none" w:color="auto" w:sz="0" w:space="4"/>
      </w:pBdr>
      <w:adjustRightInd w:val="0"/>
      <w:snapToGrid w:val="0"/>
    </w:pPr>
    <w:rPr>
      <w:rFonts w:eastAsia="思源黑体 CN Normal" w:cs="思源黑体 Normal" w:asciiTheme="minorHAnsi" w:hAnsiTheme="minorHAnsi"/>
      <w:color w:val="629DD1" w:themeColor="accent1"/>
      <w:sz w:val="32"/>
      <w:szCs w:val="21"/>
      <w:lang w:val="en-US" w:eastAsia="zh-CN" w:bidi="ar-SA"/>
      <w14:textFill>
        <w14:solidFill>
          <w14:schemeClr w14:val="accent1"/>
        </w14:solidFill>
      </w14:textFill>
    </w:rPr>
  </w:style>
  <w:style w:type="character" w:customStyle="1" w:styleId="32">
    <w:name w:val="简历_内容主区_正文_字符样式1"/>
    <w:qFormat/>
    <w:uiPriority w:val="0"/>
    <w:rPr>
      <w:rFonts w:ascii="思源黑体 CN Normal" w:hAnsi="思源黑体 CN Normal" w:eastAsia="思源黑体 CN Normal" w:cs="思源黑体 Normal"/>
      <w:color w:val="404040" w:themeColor="text1" w:themeTint="BF"/>
      <w:kern w:val="2"/>
      <w:sz w:val="24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33">
    <w:name w:val="简历_内容主区_大标题_段落"/>
    <w:basedOn w:val="1"/>
    <w:qFormat/>
    <w:uiPriority w:val="0"/>
    <w:pPr>
      <w:widowControl/>
      <w:pBdr>
        <w:bottom w:val="single" w:color="629DD1" w:themeColor="accent1" w:sz="12" w:space="0"/>
      </w:pBdr>
      <w:adjustRightInd w:val="0"/>
      <w:snapToGrid w:val="0"/>
      <w:spacing w:before="62" w:beforeLines="20" w:after="31" w:afterLines="10"/>
      <w:jc w:val="left"/>
      <w:textAlignment w:val="center"/>
    </w:pPr>
    <w:rPr>
      <w:rFonts w:ascii="思源黑体 CN Normal" w:hAnsi="思源黑体 CN Normal" w:eastAsia="思源黑体 CN Normal" w:cs="思源黑体 Normal"/>
      <w:b/>
      <w:bCs/>
      <w:color w:val="629DD1" w:themeColor="accent1"/>
      <w:sz w:val="28"/>
      <w:szCs w:val="30"/>
      <w14:textFill>
        <w14:solidFill>
          <w14:schemeClr w14:val="accent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sv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sv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sv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sv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sv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1b2955465f1c00132838c4d83254427\&#30740;&#31350;&#29983;&#22797;&#35797;&#31616;&#21382;&#36890;&#29992;&#27169;&#26495;.docx" TargetMode="External"/></Relationships>
</file>

<file path=word/theme/theme1.xml><?xml version="1.0" encoding="utf-8"?>
<a:theme xmlns:a="http://schemas.openxmlformats.org/drawingml/2006/main" name="Office 主题​​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简历字体">
      <a:majorFont>
        <a:latin typeface="思源黑体 CN Normal"/>
        <a:ea typeface="思源黑体 CN Medium"/>
        <a:cs typeface=""/>
      </a:majorFont>
      <a:minorFont>
        <a:latin typeface="思源黑体 CN Normal"/>
        <a:ea typeface="思源黑体 CN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研究生复试简历通用模板.docx</Template>
  <Pages>1</Pages>
  <Words>545</Words>
  <Characters>661</Characters>
  <Lines>5</Lines>
  <Paragraphs>1</Paragraphs>
  <TotalTime>6</TotalTime>
  <ScaleCrop>false</ScaleCrop>
  <LinksUpToDate>false</LinksUpToDate>
  <CharactersWithSpaces>687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2025-03-03T04:14:00Z</dcterms:created>
  <dc:creator>安安</dc:creator>
  <cp:lastModifiedBy>安安</cp:lastModifiedBy>
  <dcterms:modified xsi:type="dcterms:W3CDTF">2025-03-03T04:27:23Z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F11F69E160EC4DA1BA46751E8CCBA7EB_11</vt:lpwstr>
  </property>
  <property fmtid="{D5CDD505-2E9C-101B-9397-08002B2CF9AE}" pid="4" name="KSOTemplateDocerSaveRecord">
    <vt:lpwstr>eyJoZGlkIjoiMmZiM2QzMzZiNTY3NDNhMTNjNTA1NGRjNWMyNTFkMmMiLCJ1c2VySWQiOiI0ODUwODg5NjcifQ==</vt:lpwstr>
  </property>
</Properties>
</file>